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E3AA3" w14:textId="77777777" w:rsidR="00CD7F57" w:rsidRDefault="009611D2" w:rsidP="00E23DBF">
      <w:pPr>
        <w:pStyle w:val="Liten"/>
        <w:sectPr w:rsidR="00CD7F57" w:rsidSect="008F35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325" w:right="2268" w:bottom="284" w:left="2268" w:header="567" w:footer="284" w:gutter="0"/>
          <w:cols w:space="708"/>
          <w:docGrid w:linePitch="360"/>
        </w:sectPr>
      </w:pPr>
      <w:bookmarkStart w:id="0" w:name="LogoAnchor"/>
      <w:bookmarkEnd w:id="0"/>
      <w:r>
        <w:rPr>
          <w:noProof/>
        </w:rPr>
        <w:drawing>
          <wp:anchor distT="0" distB="0" distL="114300" distR="114300" simplePos="0" relativeHeight="251659264" behindDoc="0" locked="1" layoutInCell="1" allowOverlap="1" wp14:anchorId="2516D7AB" wp14:editId="785C7D0E">
            <wp:simplePos x="0" y="0"/>
            <wp:positionH relativeFrom="page">
              <wp:posOffset>4680585</wp:posOffset>
            </wp:positionH>
            <wp:positionV relativeFrom="page">
              <wp:posOffset>10027285</wp:posOffset>
            </wp:positionV>
            <wp:extent cx="2163600" cy="298800"/>
            <wp:effectExtent l="0" t="0" r="0" b="6350"/>
            <wp:wrapNone/>
            <wp:docPr id="3" name="Bildobjekt 3" descr="Logotyp Tyresö kommun. Därefter tre tabeller för sidhuvud, sidfot och mottag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Logotyp Tyresö kommun. Därefter tre tabeller för sidhuvud, sidfot och mottagar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2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pPr w:leftFromText="142" w:rightFromText="142" w:vertAnchor="page" w:horzAnchor="page" w:tblpX="6408" w:tblpY="568"/>
        <w:tblOverlap w:val="never"/>
        <w:tblW w:w="4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600" w:firstRow="0" w:lastRow="0" w:firstColumn="0" w:lastColumn="0" w:noHBand="1" w:noVBand="1"/>
      </w:tblPr>
      <w:tblGrid>
        <w:gridCol w:w="2155"/>
        <w:gridCol w:w="2325"/>
      </w:tblGrid>
      <w:tr w:rsidR="002A4504" w14:paraId="5D4F387B" w14:textId="77777777" w:rsidTr="008568D5">
        <w:tc>
          <w:tcPr>
            <w:tcW w:w="2155" w:type="dxa"/>
          </w:tcPr>
          <w:p w14:paraId="331C487F" w14:textId="77777777" w:rsidR="002A4504" w:rsidRDefault="002A4504" w:rsidP="00D43C1F">
            <w:pPr>
              <w:pStyle w:val="SidhuvudRubrik"/>
            </w:pPr>
            <w:r>
              <w:t>Handlingstyp</w:t>
            </w:r>
          </w:p>
          <w:p w14:paraId="5F15FC56" w14:textId="77777777" w:rsidR="002A4504" w:rsidRDefault="002A4504" w:rsidP="00D43C1F">
            <w:pPr>
              <w:pStyle w:val="Sidhuvud"/>
            </w:pPr>
            <w:r>
              <w:t>Brev</w:t>
            </w:r>
          </w:p>
          <w:p w14:paraId="697E6507" w14:textId="77777777" w:rsidR="002A4504" w:rsidRDefault="002A4504" w:rsidP="00D43C1F">
            <w:pPr>
              <w:pStyle w:val="SidhuvudRubrik"/>
              <w:spacing w:before="120"/>
            </w:pPr>
            <w:r>
              <w:t>Datum</w:t>
            </w:r>
          </w:p>
          <w:p w14:paraId="30F6AC10" w14:textId="180C4B05" w:rsidR="002A4504" w:rsidRPr="00B53660" w:rsidRDefault="009611D2" w:rsidP="00D43C1F">
            <w:pPr>
              <w:pStyle w:val="Sidhuvud"/>
            </w:pPr>
            <w:bookmarkStart w:id="1" w:name="Date"/>
            <w:r>
              <w:t>2026-</w:t>
            </w:r>
            <w:r w:rsidRPr="009611D2">
              <w:rPr>
                <w:highlight w:val="yellow"/>
              </w:rPr>
              <w:t>0</w:t>
            </w:r>
            <w:r w:rsidR="0065706E">
              <w:rPr>
                <w:highlight w:val="yellow"/>
              </w:rPr>
              <w:t>8</w:t>
            </w:r>
            <w:r w:rsidRPr="0065706E">
              <w:rPr>
                <w:highlight w:val="yellow"/>
              </w:rPr>
              <w:t>-</w:t>
            </w:r>
            <w:bookmarkEnd w:id="1"/>
            <w:r w:rsidR="0065706E" w:rsidRPr="0065706E">
              <w:rPr>
                <w:highlight w:val="yellow"/>
              </w:rPr>
              <w:t>27</w:t>
            </w:r>
          </w:p>
        </w:tc>
        <w:tc>
          <w:tcPr>
            <w:tcW w:w="2325" w:type="dxa"/>
          </w:tcPr>
          <w:p w14:paraId="0233B895" w14:textId="4D580421" w:rsidR="002A4504" w:rsidRDefault="00390073" w:rsidP="00BC4133">
            <w:pPr>
              <w:pStyle w:val="SidhuvudRubrik"/>
              <w:spacing w:before="540"/>
              <w:jc w:val="right"/>
            </w:pPr>
            <w:r>
              <w:t>Diarienummer</w:t>
            </w:r>
            <w:r>
              <w:br/>
            </w:r>
            <w:r w:rsidRPr="00390073">
              <w:rPr>
                <w:rFonts w:ascii="Garamond" w:hAnsi="Garamond"/>
                <w:b w:val="0"/>
                <w:bCs/>
                <w:sz w:val="24"/>
              </w:rPr>
              <w:t>SHN/2026:241</w:t>
            </w:r>
          </w:p>
          <w:p w14:paraId="21FFCBA6" w14:textId="77777777" w:rsidR="00390073" w:rsidRDefault="00390073" w:rsidP="00390073">
            <w:pPr>
              <w:pStyle w:val="SidhuvudRubrik"/>
              <w:spacing w:before="540"/>
            </w:pPr>
          </w:p>
          <w:p w14:paraId="153CECA5" w14:textId="77777777" w:rsidR="002A4504" w:rsidRDefault="002A4504" w:rsidP="00D43C1F">
            <w:pPr>
              <w:pStyle w:val="Sidhuvud"/>
              <w:jc w:val="right"/>
            </w:pPr>
            <w:bookmarkStart w:id="2" w:name="Dnr"/>
            <w:bookmarkEnd w:id="2"/>
          </w:p>
        </w:tc>
      </w:tr>
    </w:tbl>
    <w:tbl>
      <w:tblPr>
        <w:tblStyle w:val="Tabellrutnt"/>
        <w:tblpPr w:leftFromText="142" w:rightFromText="142" w:topFromText="1077" w:bottomFromText="227" w:vertAnchor="page" w:horzAnchor="page" w:tblpX="1022" w:tblpY="15112"/>
        <w:tblOverlap w:val="never"/>
        <w:tblW w:w="6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600" w:firstRow="0" w:lastRow="0" w:firstColumn="0" w:lastColumn="0" w:noHBand="1" w:noVBand="1"/>
      </w:tblPr>
      <w:tblGrid>
        <w:gridCol w:w="2324"/>
        <w:gridCol w:w="1531"/>
        <w:gridCol w:w="2155"/>
      </w:tblGrid>
      <w:tr w:rsidR="002A4504" w14:paraId="05136AFE" w14:textId="77777777" w:rsidTr="001D0A31">
        <w:tc>
          <w:tcPr>
            <w:tcW w:w="2324" w:type="dxa"/>
          </w:tcPr>
          <w:p w14:paraId="43369C8D" w14:textId="77777777" w:rsidR="002A4504" w:rsidRDefault="002A4504" w:rsidP="001D0A31">
            <w:pPr>
              <w:pStyle w:val="SidfotRubrik"/>
            </w:pPr>
            <w:r>
              <w:t>Postadress</w:t>
            </w:r>
          </w:p>
          <w:p w14:paraId="2120AD35" w14:textId="77777777" w:rsidR="002A4504" w:rsidRDefault="0000411A" w:rsidP="001D0A31">
            <w:pPr>
              <w:pStyle w:val="Sidfot"/>
            </w:pPr>
            <w:r>
              <w:t>Tyresö kommun</w:t>
            </w:r>
          </w:p>
          <w:p w14:paraId="7DA197E0" w14:textId="77777777" w:rsidR="002A4504" w:rsidRDefault="002A4504" w:rsidP="001D0A31">
            <w:pPr>
              <w:pStyle w:val="Sidfot"/>
            </w:pPr>
            <w:bookmarkStart w:id="3" w:name="Dept"/>
            <w:bookmarkEnd w:id="3"/>
          </w:p>
          <w:p w14:paraId="3B4C7379" w14:textId="77777777" w:rsidR="002A4504" w:rsidRDefault="002A4504" w:rsidP="001D0A31">
            <w:pPr>
              <w:pStyle w:val="Sidfot"/>
            </w:pPr>
            <w:bookmarkStart w:id="4" w:name="Postadress"/>
            <w:bookmarkEnd w:id="4"/>
          </w:p>
        </w:tc>
        <w:tc>
          <w:tcPr>
            <w:tcW w:w="1531" w:type="dxa"/>
          </w:tcPr>
          <w:p w14:paraId="7EF6AF9C" w14:textId="1594CFA6" w:rsidR="002A4504" w:rsidRDefault="002A4504" w:rsidP="001D0A31">
            <w:pPr>
              <w:pStyle w:val="SidfotRubrik"/>
            </w:pPr>
            <w:r>
              <w:t>Telefon</w:t>
            </w:r>
          </w:p>
          <w:p w14:paraId="58BBFEE3" w14:textId="22624379" w:rsidR="002A4504" w:rsidRDefault="005D45D5" w:rsidP="001D0A31">
            <w:pPr>
              <w:pStyle w:val="Sidfot"/>
            </w:pPr>
            <w:bookmarkStart w:id="5" w:name="PhoneAdm"/>
            <w:bookmarkEnd w:id="5"/>
            <w:proofErr w:type="gramStart"/>
            <w:r>
              <w:t>08-57829100</w:t>
            </w:r>
            <w:proofErr w:type="gramEnd"/>
          </w:p>
          <w:p w14:paraId="3F2E3730" w14:textId="30F74003" w:rsidR="002A4504" w:rsidRDefault="002A4504" w:rsidP="001D0A31">
            <w:pPr>
              <w:pStyle w:val="SidfotRubrik"/>
              <w:spacing w:before="90"/>
            </w:pPr>
          </w:p>
          <w:p w14:paraId="6B07F56A" w14:textId="77777777" w:rsidR="002A4504" w:rsidRDefault="002A4504" w:rsidP="001D0A31">
            <w:pPr>
              <w:pStyle w:val="Sidfot"/>
            </w:pPr>
            <w:bookmarkStart w:id="6" w:name="FaxAdm"/>
            <w:bookmarkEnd w:id="6"/>
          </w:p>
        </w:tc>
        <w:tc>
          <w:tcPr>
            <w:tcW w:w="2155" w:type="dxa"/>
          </w:tcPr>
          <w:p w14:paraId="2B5EE091" w14:textId="77777777" w:rsidR="002A4504" w:rsidRDefault="002A4504" w:rsidP="001D0A31">
            <w:pPr>
              <w:pStyle w:val="SidfotRubrik"/>
            </w:pPr>
            <w:r>
              <w:t>E-post</w:t>
            </w:r>
          </w:p>
          <w:p w14:paraId="71D9D44B" w14:textId="77777777" w:rsidR="002A4504" w:rsidRDefault="0065706E" w:rsidP="001D0A31">
            <w:pPr>
              <w:pStyle w:val="Sidfot"/>
            </w:pPr>
            <w:hyperlink r:id="rId14" w:history="1">
              <w:r w:rsidR="002A4504" w:rsidRPr="00B0596A">
                <w:rPr>
                  <w:rStyle w:val="Hyperlnk"/>
                </w:rPr>
                <w:t>kommun@tyreso.se</w:t>
              </w:r>
            </w:hyperlink>
          </w:p>
          <w:p w14:paraId="4CB2353C" w14:textId="77777777" w:rsidR="002A4504" w:rsidRDefault="002A4504" w:rsidP="001D0A31">
            <w:pPr>
              <w:pStyle w:val="SidfotRubrik"/>
              <w:spacing w:before="90"/>
            </w:pPr>
            <w:r>
              <w:t>Webb</w:t>
            </w:r>
          </w:p>
          <w:p w14:paraId="6BB11F87" w14:textId="77777777" w:rsidR="002A4504" w:rsidRDefault="0065706E" w:rsidP="001D0A31">
            <w:pPr>
              <w:pStyle w:val="Sidfot"/>
            </w:pPr>
            <w:hyperlink r:id="rId15" w:history="1">
              <w:r w:rsidR="002A4504" w:rsidRPr="006B4493">
                <w:rPr>
                  <w:rStyle w:val="Hyperlnk"/>
                </w:rPr>
                <w:t>www.tyreso.se</w:t>
              </w:r>
            </w:hyperlink>
          </w:p>
        </w:tc>
      </w:tr>
    </w:tbl>
    <w:tbl>
      <w:tblPr>
        <w:tblStyle w:val="Tabellrutnt"/>
        <w:tblW w:w="3887" w:type="dxa"/>
        <w:tblInd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600" w:firstRow="0" w:lastRow="0" w:firstColumn="0" w:lastColumn="0" w:noHBand="1" w:noVBand="1"/>
      </w:tblPr>
      <w:tblGrid>
        <w:gridCol w:w="3887"/>
      </w:tblGrid>
      <w:tr w:rsidR="002C703C" w14:paraId="390D3A80" w14:textId="77777777" w:rsidTr="00DF1643">
        <w:trPr>
          <w:cantSplit/>
          <w:trHeight w:val="1376"/>
        </w:trPr>
        <w:tc>
          <w:tcPr>
            <w:tcW w:w="3887" w:type="dxa"/>
          </w:tcPr>
          <w:p w14:paraId="1F7BAACA" w14:textId="77777777" w:rsidR="002C703C" w:rsidRDefault="002C703C" w:rsidP="006D31DE">
            <w:pPr>
              <w:pStyle w:val="SidhuvudRubrik"/>
            </w:pPr>
            <w:r>
              <w:t>Mottagare</w:t>
            </w:r>
          </w:p>
          <w:p w14:paraId="6DADA12D" w14:textId="71F357C9" w:rsidR="008B4DFF" w:rsidRDefault="008B4DFF" w:rsidP="006D31DE">
            <w:pPr>
              <w:pStyle w:val="SidhuvudRubrik"/>
            </w:pPr>
          </w:p>
        </w:tc>
      </w:tr>
    </w:tbl>
    <w:p w14:paraId="4B8A23C8" w14:textId="384DFEBC" w:rsidR="00EB358B" w:rsidRPr="00B92390" w:rsidRDefault="00E25213" w:rsidP="006D31DE">
      <w:pPr>
        <w:pStyle w:val="Rubrik1"/>
        <w:spacing w:after="0"/>
        <w:rPr>
          <w:sz w:val="28"/>
          <w:szCs w:val="28"/>
        </w:rPr>
      </w:pPr>
      <w:bookmarkStart w:id="7" w:name="Subject"/>
      <w:bookmarkEnd w:id="7"/>
      <w:r w:rsidRPr="00B92390">
        <w:rPr>
          <w:b w:val="0"/>
          <w:bCs/>
          <w:sz w:val="28"/>
          <w:szCs w:val="28"/>
        </w:rPr>
        <w:t>Obligatorisk</w:t>
      </w:r>
      <w:r w:rsidR="009611D2" w:rsidRPr="00B92390">
        <w:rPr>
          <w:b w:val="0"/>
          <w:bCs/>
          <w:sz w:val="28"/>
          <w:szCs w:val="28"/>
        </w:rPr>
        <w:t xml:space="preserve"> matavfallsinsamling</w:t>
      </w:r>
      <w:r w:rsidRPr="00B92390">
        <w:rPr>
          <w:b w:val="0"/>
          <w:bCs/>
          <w:sz w:val="28"/>
          <w:szCs w:val="28"/>
        </w:rPr>
        <w:t xml:space="preserve"> för </w:t>
      </w:r>
      <w:r w:rsidR="00CD7123" w:rsidRPr="00B92390">
        <w:rPr>
          <w:b w:val="0"/>
          <w:bCs/>
          <w:sz w:val="28"/>
          <w:szCs w:val="28"/>
        </w:rPr>
        <w:t>dig</w:t>
      </w:r>
    </w:p>
    <w:p w14:paraId="0D8B7CFC" w14:textId="6483157B" w:rsidR="00EB358B" w:rsidRPr="00E74EF2" w:rsidRDefault="00E25213" w:rsidP="009611D2">
      <w:pPr>
        <w:spacing w:after="0"/>
        <w:rPr>
          <w:rFonts w:cs="Garamond"/>
          <w:sz w:val="22"/>
          <w:szCs w:val="22"/>
        </w:rPr>
      </w:pPr>
      <w:r w:rsidRPr="00E74EF2">
        <w:rPr>
          <w:rFonts w:cs="Garamond"/>
          <w:sz w:val="22"/>
          <w:szCs w:val="22"/>
        </w:rPr>
        <w:t xml:space="preserve">Matavfallsinsamling blir lagkrav </w:t>
      </w:r>
      <w:r w:rsidR="00CD7123" w:rsidRPr="00E74EF2">
        <w:rPr>
          <w:rFonts w:cs="Garamond"/>
          <w:sz w:val="22"/>
          <w:szCs w:val="22"/>
        </w:rPr>
        <w:t>i</w:t>
      </w:r>
      <w:r w:rsidRPr="00E74EF2">
        <w:rPr>
          <w:rFonts w:cs="Garamond"/>
          <w:sz w:val="22"/>
          <w:szCs w:val="22"/>
        </w:rPr>
        <w:t xml:space="preserve"> hela Sverige. </w:t>
      </w:r>
      <w:r w:rsidR="008A18EC">
        <w:rPr>
          <w:rFonts w:cs="Garamond"/>
          <w:sz w:val="22"/>
          <w:szCs w:val="22"/>
        </w:rPr>
        <w:t xml:space="preserve">I Tyresö blir matavfallsinsamling obligatorisk för alla hushåll i samband med att vi inför </w:t>
      </w:r>
      <w:proofErr w:type="spellStart"/>
      <w:r w:rsidR="008A18EC">
        <w:rPr>
          <w:rFonts w:cs="Garamond"/>
          <w:sz w:val="22"/>
          <w:szCs w:val="22"/>
        </w:rPr>
        <w:t>närsortering</w:t>
      </w:r>
      <w:proofErr w:type="spellEnd"/>
      <w:r w:rsidR="008A18EC">
        <w:rPr>
          <w:rFonts w:cs="Garamond"/>
          <w:sz w:val="22"/>
          <w:szCs w:val="22"/>
        </w:rPr>
        <w:t xml:space="preserve"> </w:t>
      </w:r>
      <w:r w:rsidR="008A18EC">
        <w:rPr>
          <w:rFonts w:cs="Garamond"/>
          <w:b/>
          <w:bCs/>
          <w:sz w:val="22"/>
          <w:szCs w:val="22"/>
        </w:rPr>
        <w:t>1 oktober 2026</w:t>
      </w:r>
      <w:r w:rsidRPr="00E74EF2">
        <w:rPr>
          <w:rFonts w:cs="Garamond"/>
          <w:sz w:val="22"/>
          <w:szCs w:val="22"/>
        </w:rPr>
        <w:t>.</w:t>
      </w:r>
      <w:r w:rsidR="009611D2" w:rsidRPr="00E74EF2">
        <w:rPr>
          <w:rFonts w:cs="Garamond"/>
          <w:sz w:val="22"/>
          <w:szCs w:val="22"/>
        </w:rPr>
        <w:t xml:space="preserve"> Det innebär att </w:t>
      </w:r>
      <w:r w:rsidR="0063056F" w:rsidRPr="00E74EF2">
        <w:rPr>
          <w:rFonts w:cs="Garamond"/>
          <w:sz w:val="22"/>
          <w:szCs w:val="22"/>
        </w:rPr>
        <w:t>ditt</w:t>
      </w:r>
      <w:r w:rsidR="009611D2" w:rsidRPr="00E74EF2">
        <w:rPr>
          <w:rFonts w:cs="Garamond"/>
          <w:sz w:val="22"/>
          <w:szCs w:val="22"/>
        </w:rPr>
        <w:t xml:space="preserve"> hushåll</w:t>
      </w:r>
      <w:r w:rsidR="00603C96">
        <w:rPr>
          <w:rFonts w:cs="Garamond"/>
          <w:sz w:val="22"/>
          <w:szCs w:val="22"/>
        </w:rPr>
        <w:t xml:space="preserve"> behöver </w:t>
      </w:r>
      <w:r w:rsidR="009611D2" w:rsidRPr="00E74EF2">
        <w:rPr>
          <w:rFonts w:cs="Garamond"/>
          <w:sz w:val="22"/>
          <w:szCs w:val="22"/>
        </w:rPr>
        <w:t xml:space="preserve">sortera ut </w:t>
      </w:r>
      <w:r w:rsidR="00603C96">
        <w:rPr>
          <w:rFonts w:cs="Garamond"/>
          <w:sz w:val="22"/>
          <w:szCs w:val="22"/>
        </w:rPr>
        <w:t>s</w:t>
      </w:r>
      <w:r w:rsidR="00BB531F">
        <w:rPr>
          <w:rFonts w:cs="Garamond"/>
          <w:sz w:val="22"/>
          <w:szCs w:val="22"/>
        </w:rPr>
        <w:t>itt</w:t>
      </w:r>
      <w:r w:rsidRPr="00E74EF2">
        <w:rPr>
          <w:rFonts w:cs="Garamond"/>
          <w:sz w:val="22"/>
          <w:szCs w:val="22"/>
        </w:rPr>
        <w:t xml:space="preserve"> </w:t>
      </w:r>
      <w:r w:rsidR="009611D2" w:rsidRPr="00E74EF2">
        <w:rPr>
          <w:rFonts w:cs="Garamond"/>
          <w:sz w:val="22"/>
          <w:szCs w:val="22"/>
        </w:rPr>
        <w:t xml:space="preserve">matavfall </w:t>
      </w:r>
      <w:r w:rsidR="00EE3789" w:rsidRPr="00E74EF2">
        <w:rPr>
          <w:rFonts w:cs="Garamond"/>
          <w:sz w:val="22"/>
          <w:szCs w:val="22"/>
        </w:rPr>
        <w:t xml:space="preserve">i </w:t>
      </w:r>
      <w:r w:rsidRPr="00E74EF2">
        <w:rPr>
          <w:rFonts w:cs="Garamond"/>
          <w:sz w:val="22"/>
          <w:szCs w:val="22"/>
        </w:rPr>
        <w:t xml:space="preserve">det nya 2-fackskärlet för mat- och restavfall </w:t>
      </w:r>
      <w:r w:rsidR="007406F2" w:rsidRPr="00E74EF2">
        <w:rPr>
          <w:rFonts w:cs="Garamond"/>
          <w:sz w:val="22"/>
          <w:szCs w:val="22"/>
        </w:rPr>
        <w:t>(Kärl 1)</w:t>
      </w:r>
      <w:r w:rsidR="00EE3789" w:rsidRPr="00E74EF2">
        <w:rPr>
          <w:rFonts w:cs="Garamond"/>
          <w:sz w:val="22"/>
          <w:szCs w:val="22"/>
        </w:rPr>
        <w:t xml:space="preserve"> från </w:t>
      </w:r>
      <w:r w:rsidR="00603C96">
        <w:rPr>
          <w:rFonts w:cs="Garamond"/>
          <w:sz w:val="22"/>
          <w:szCs w:val="22"/>
        </w:rPr>
        <w:t xml:space="preserve">och med </w:t>
      </w:r>
      <w:r w:rsidR="0063056F" w:rsidRPr="00E74EF2">
        <w:rPr>
          <w:rFonts w:cs="Garamond"/>
          <w:sz w:val="22"/>
          <w:szCs w:val="22"/>
        </w:rPr>
        <w:t>1</w:t>
      </w:r>
      <w:r w:rsidRPr="00E74EF2">
        <w:rPr>
          <w:rFonts w:cs="Garamond"/>
          <w:sz w:val="22"/>
          <w:szCs w:val="22"/>
        </w:rPr>
        <w:t xml:space="preserve"> oktober.</w:t>
      </w:r>
      <w:r w:rsidR="00F450E0" w:rsidRPr="00E74EF2">
        <w:rPr>
          <w:rFonts w:cs="Garamond"/>
          <w:sz w:val="22"/>
          <w:szCs w:val="22"/>
        </w:rPr>
        <w:t xml:space="preserve"> </w:t>
      </w:r>
      <w:r w:rsidR="00603C96">
        <w:rPr>
          <w:rFonts w:cs="Garamond"/>
          <w:sz w:val="22"/>
          <w:szCs w:val="22"/>
        </w:rPr>
        <w:t>Kravet</w:t>
      </w:r>
      <w:r w:rsidR="00F450E0" w:rsidRPr="00E74EF2">
        <w:rPr>
          <w:rFonts w:cs="Garamond"/>
          <w:sz w:val="22"/>
          <w:szCs w:val="22"/>
        </w:rPr>
        <w:t xml:space="preserve"> gäller även om du har en godkänd kompost för matavfall. </w:t>
      </w:r>
      <w:r w:rsidR="00495528" w:rsidRPr="00495528">
        <w:rPr>
          <w:rFonts w:cs="Garamond"/>
          <w:sz w:val="22"/>
          <w:szCs w:val="22"/>
        </w:rPr>
        <w:t xml:space="preserve">Information </w:t>
      </w:r>
      <w:r w:rsidR="00495528">
        <w:rPr>
          <w:rFonts w:cs="Garamond"/>
          <w:sz w:val="22"/>
          <w:szCs w:val="22"/>
        </w:rPr>
        <w:t xml:space="preserve">om matavfallssortering finner du på kärlhängaren </w:t>
      </w:r>
      <w:r w:rsidR="00603C96">
        <w:rPr>
          <w:rFonts w:cs="Garamond"/>
          <w:sz w:val="22"/>
          <w:szCs w:val="22"/>
        </w:rPr>
        <w:t>som medföljer de nya kär</w:t>
      </w:r>
      <w:r w:rsidR="008A18EC">
        <w:rPr>
          <w:rFonts w:cs="Garamond"/>
          <w:sz w:val="22"/>
          <w:szCs w:val="22"/>
        </w:rPr>
        <w:t>l</w:t>
      </w:r>
      <w:r w:rsidR="00603C96">
        <w:rPr>
          <w:rFonts w:cs="Garamond"/>
          <w:sz w:val="22"/>
          <w:szCs w:val="22"/>
        </w:rPr>
        <w:t xml:space="preserve">en </w:t>
      </w:r>
      <w:r w:rsidR="00495528">
        <w:rPr>
          <w:rFonts w:cs="Garamond"/>
          <w:sz w:val="22"/>
          <w:szCs w:val="22"/>
        </w:rPr>
        <w:t xml:space="preserve">samt i </w:t>
      </w:r>
      <w:proofErr w:type="spellStart"/>
      <w:r w:rsidR="00495528">
        <w:rPr>
          <w:rFonts w:cs="Garamond"/>
          <w:sz w:val="22"/>
          <w:szCs w:val="22"/>
        </w:rPr>
        <w:t>Kretsloppsappen</w:t>
      </w:r>
      <w:proofErr w:type="spellEnd"/>
      <w:r w:rsidR="0092262E">
        <w:rPr>
          <w:rFonts w:cs="Garamond"/>
          <w:sz w:val="22"/>
          <w:szCs w:val="22"/>
        </w:rPr>
        <w:t xml:space="preserve"> (</w:t>
      </w:r>
      <w:hyperlink r:id="rId16" w:history="1">
        <w:r w:rsidR="0092262E" w:rsidRPr="00603C96">
          <w:rPr>
            <w:rStyle w:val="Hyperlnk"/>
            <w:rFonts w:cs="Garamond"/>
            <w:sz w:val="22"/>
            <w:szCs w:val="22"/>
          </w:rPr>
          <w:t>tyreso.se/</w:t>
        </w:r>
        <w:proofErr w:type="spellStart"/>
        <w:r w:rsidR="0092262E" w:rsidRPr="00603C96">
          <w:rPr>
            <w:rStyle w:val="Hyperlnk"/>
            <w:rFonts w:cs="Garamond"/>
            <w:sz w:val="22"/>
            <w:szCs w:val="22"/>
          </w:rPr>
          <w:t>kretsloppsappen</w:t>
        </w:r>
        <w:proofErr w:type="spellEnd"/>
      </w:hyperlink>
      <w:r w:rsidR="0092262E" w:rsidRPr="00603C96">
        <w:rPr>
          <w:rFonts w:cs="Garamond"/>
          <w:sz w:val="22"/>
          <w:szCs w:val="22"/>
        </w:rPr>
        <w:t>)</w:t>
      </w:r>
      <w:r w:rsidR="00495528" w:rsidRPr="00603C96">
        <w:rPr>
          <w:rFonts w:cs="Garamond"/>
          <w:sz w:val="22"/>
          <w:szCs w:val="22"/>
        </w:rPr>
        <w:t>.</w:t>
      </w:r>
    </w:p>
    <w:p w14:paraId="508CDE76" w14:textId="1EE78E5E" w:rsidR="009611D2" w:rsidRPr="00B92390" w:rsidRDefault="009611D2" w:rsidP="006D31DE">
      <w:pPr>
        <w:pStyle w:val="Rubrik2"/>
        <w:tabs>
          <w:tab w:val="right" w:pos="9072"/>
        </w:tabs>
        <w:spacing w:after="0"/>
        <w:rPr>
          <w:b w:val="0"/>
          <w:bCs/>
          <w:sz w:val="24"/>
          <w:szCs w:val="24"/>
        </w:rPr>
      </w:pPr>
      <w:bookmarkStart w:id="8" w:name="Start"/>
      <w:bookmarkEnd w:id="8"/>
      <w:r w:rsidRPr="00B92390">
        <w:rPr>
          <w:b w:val="0"/>
          <w:bCs/>
          <w:sz w:val="24"/>
          <w:szCs w:val="24"/>
        </w:rPr>
        <w:t xml:space="preserve">Du behöver hämta ut ditt </w:t>
      </w:r>
      <w:proofErr w:type="spellStart"/>
      <w:r w:rsidRPr="00B92390">
        <w:rPr>
          <w:b w:val="0"/>
          <w:bCs/>
          <w:sz w:val="24"/>
          <w:szCs w:val="24"/>
        </w:rPr>
        <w:t>startkit</w:t>
      </w:r>
      <w:proofErr w:type="spellEnd"/>
      <w:r w:rsidRPr="00B92390">
        <w:rPr>
          <w:b w:val="0"/>
          <w:bCs/>
          <w:sz w:val="24"/>
          <w:szCs w:val="24"/>
        </w:rPr>
        <w:t xml:space="preserve"> </w:t>
      </w:r>
    </w:p>
    <w:p w14:paraId="78C3DAB1" w14:textId="1F031155" w:rsidR="00795043" w:rsidRPr="00E74EF2" w:rsidRDefault="00F328B7" w:rsidP="00795043">
      <w:pPr>
        <w:spacing w:after="0"/>
        <w:rPr>
          <w:rFonts w:cs="Garamond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D366C02" wp14:editId="2B1A67AE">
            <wp:simplePos x="0" y="0"/>
            <wp:positionH relativeFrom="column">
              <wp:posOffset>3474720</wp:posOffset>
            </wp:positionH>
            <wp:positionV relativeFrom="paragraph">
              <wp:posOffset>38100</wp:posOffset>
            </wp:positionV>
            <wp:extent cx="1238250" cy="1238250"/>
            <wp:effectExtent l="0" t="0" r="0" b="0"/>
            <wp:wrapTight wrapText="bothSides">
              <wp:wrapPolygon edited="0">
                <wp:start x="0" y="0"/>
                <wp:lineTo x="0" y="21268"/>
                <wp:lineTo x="21268" y="21268"/>
                <wp:lineTo x="21268" y="0"/>
                <wp:lineTo x="0" y="0"/>
              </wp:wrapPolygon>
            </wp:wrapTight>
            <wp:docPr id="1" name="Bildobjekt 1" descr="Matavfall påshållare och papperspå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Matavfall påshållare och papperspås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13" w:rsidRPr="00E74EF2">
        <w:rPr>
          <w:rFonts w:cs="Garamond"/>
          <w:sz w:val="22"/>
          <w:szCs w:val="22"/>
        </w:rPr>
        <w:t>För att</w:t>
      </w:r>
      <w:r w:rsidR="00433C29" w:rsidRPr="00E74EF2">
        <w:rPr>
          <w:rFonts w:cs="Garamond"/>
          <w:sz w:val="22"/>
          <w:szCs w:val="22"/>
        </w:rPr>
        <w:t xml:space="preserve"> </w:t>
      </w:r>
      <w:r w:rsidR="00E25213" w:rsidRPr="00E74EF2">
        <w:rPr>
          <w:rFonts w:cs="Garamond"/>
          <w:sz w:val="22"/>
          <w:szCs w:val="22"/>
        </w:rPr>
        <w:t>kunna börja sorter</w:t>
      </w:r>
      <w:r w:rsidR="004546F1" w:rsidRPr="00E74EF2">
        <w:rPr>
          <w:rFonts w:cs="Garamond"/>
          <w:sz w:val="22"/>
          <w:szCs w:val="22"/>
        </w:rPr>
        <w:t xml:space="preserve">a </w:t>
      </w:r>
      <w:r w:rsidR="00D316C2">
        <w:rPr>
          <w:rFonts w:cs="Garamond"/>
          <w:sz w:val="22"/>
          <w:szCs w:val="22"/>
        </w:rPr>
        <w:t xml:space="preserve">ut ditt </w:t>
      </w:r>
      <w:r w:rsidR="00E25213" w:rsidRPr="00E74EF2">
        <w:rPr>
          <w:rFonts w:cs="Garamond"/>
          <w:sz w:val="22"/>
          <w:szCs w:val="22"/>
        </w:rPr>
        <w:t xml:space="preserve">matavfall </w:t>
      </w:r>
      <w:r w:rsidR="00B87A88">
        <w:rPr>
          <w:rFonts w:cs="Garamond"/>
          <w:sz w:val="22"/>
          <w:szCs w:val="22"/>
        </w:rPr>
        <w:t>behöver</w:t>
      </w:r>
      <w:r w:rsidR="009611D2" w:rsidRPr="00E74EF2">
        <w:rPr>
          <w:rFonts w:cs="Garamond"/>
          <w:sz w:val="22"/>
          <w:szCs w:val="22"/>
        </w:rPr>
        <w:t xml:space="preserve"> </w:t>
      </w:r>
      <w:r w:rsidR="00D316C2">
        <w:rPr>
          <w:rFonts w:cs="Garamond"/>
          <w:sz w:val="22"/>
          <w:szCs w:val="22"/>
        </w:rPr>
        <w:t>du</w:t>
      </w:r>
      <w:r w:rsidR="009611D2" w:rsidRPr="00E74EF2">
        <w:rPr>
          <w:rFonts w:cs="Garamond"/>
          <w:sz w:val="22"/>
          <w:szCs w:val="22"/>
        </w:rPr>
        <w:t xml:space="preserve"> hämta ut</w:t>
      </w:r>
      <w:r w:rsidR="00E25213" w:rsidRPr="00E74EF2">
        <w:rPr>
          <w:rFonts w:cs="Garamond"/>
          <w:sz w:val="22"/>
          <w:szCs w:val="22"/>
        </w:rPr>
        <w:t xml:space="preserve"> ett</w:t>
      </w:r>
      <w:r w:rsidR="009611D2" w:rsidRPr="00E74EF2">
        <w:rPr>
          <w:rFonts w:cs="Garamond"/>
          <w:sz w:val="22"/>
          <w:szCs w:val="22"/>
        </w:rPr>
        <w:t xml:space="preserve"> </w:t>
      </w:r>
      <w:proofErr w:type="spellStart"/>
      <w:r w:rsidR="009611D2" w:rsidRPr="00E74EF2">
        <w:rPr>
          <w:rFonts w:cs="Garamond"/>
          <w:sz w:val="22"/>
          <w:szCs w:val="22"/>
        </w:rPr>
        <w:t>startkit</w:t>
      </w:r>
      <w:proofErr w:type="spellEnd"/>
      <w:r w:rsidR="009611D2" w:rsidRPr="00E74EF2">
        <w:rPr>
          <w:rFonts w:cs="Garamond"/>
          <w:sz w:val="22"/>
          <w:szCs w:val="22"/>
        </w:rPr>
        <w:t xml:space="preserve"> för</w:t>
      </w:r>
      <w:r w:rsidR="00E25213" w:rsidRPr="00E74EF2">
        <w:rPr>
          <w:rFonts w:cs="Garamond"/>
          <w:sz w:val="22"/>
          <w:szCs w:val="22"/>
        </w:rPr>
        <w:t xml:space="preserve"> </w:t>
      </w:r>
      <w:r w:rsidR="009611D2" w:rsidRPr="00E74EF2">
        <w:rPr>
          <w:rFonts w:cs="Garamond"/>
          <w:sz w:val="22"/>
          <w:szCs w:val="22"/>
        </w:rPr>
        <w:t>matavfalls</w:t>
      </w:r>
      <w:r w:rsidR="00E25213" w:rsidRPr="00E74EF2">
        <w:rPr>
          <w:rFonts w:cs="Garamond"/>
          <w:sz w:val="22"/>
          <w:szCs w:val="22"/>
        </w:rPr>
        <w:t>insamling bestående av</w:t>
      </w:r>
      <w:r w:rsidR="008A16E3" w:rsidRPr="00E74EF2">
        <w:rPr>
          <w:rFonts w:cs="Garamond"/>
          <w:sz w:val="22"/>
          <w:szCs w:val="22"/>
        </w:rPr>
        <w:t xml:space="preserve"> </w:t>
      </w:r>
      <w:r w:rsidR="00E25213" w:rsidRPr="00E74EF2">
        <w:rPr>
          <w:rFonts w:cs="Garamond"/>
          <w:sz w:val="22"/>
          <w:szCs w:val="22"/>
        </w:rPr>
        <w:t xml:space="preserve">en </w:t>
      </w:r>
      <w:proofErr w:type="spellStart"/>
      <w:r w:rsidR="00E25213" w:rsidRPr="00E74EF2">
        <w:rPr>
          <w:rFonts w:cs="Garamond"/>
          <w:sz w:val="22"/>
          <w:szCs w:val="22"/>
        </w:rPr>
        <w:t>påsluftare</w:t>
      </w:r>
      <w:proofErr w:type="spellEnd"/>
      <w:r w:rsidR="00E25213" w:rsidRPr="00E74EF2">
        <w:rPr>
          <w:rFonts w:cs="Garamond"/>
          <w:sz w:val="22"/>
          <w:szCs w:val="22"/>
        </w:rPr>
        <w:t xml:space="preserve"> och matavfallspåsar</w:t>
      </w:r>
      <w:r w:rsidR="00E30E5A">
        <w:rPr>
          <w:rFonts w:cs="Garamond"/>
          <w:sz w:val="22"/>
          <w:szCs w:val="22"/>
        </w:rPr>
        <w:t xml:space="preserve">. </w:t>
      </w:r>
      <w:r w:rsidR="009611D2" w:rsidRPr="00E74EF2">
        <w:rPr>
          <w:rFonts w:cs="Garamond"/>
          <w:sz w:val="22"/>
          <w:szCs w:val="22"/>
        </w:rPr>
        <w:t xml:space="preserve">Du kan hämta ditt </w:t>
      </w:r>
      <w:proofErr w:type="spellStart"/>
      <w:r w:rsidR="009611D2" w:rsidRPr="00E74EF2">
        <w:rPr>
          <w:rFonts w:cs="Garamond"/>
          <w:sz w:val="22"/>
          <w:szCs w:val="22"/>
        </w:rPr>
        <w:t>startkit</w:t>
      </w:r>
      <w:proofErr w:type="spellEnd"/>
      <w:r w:rsidR="009611D2" w:rsidRPr="00E74EF2">
        <w:rPr>
          <w:rFonts w:cs="Garamond"/>
          <w:sz w:val="22"/>
          <w:szCs w:val="22"/>
        </w:rPr>
        <w:t xml:space="preserve"> </w:t>
      </w:r>
      <w:r w:rsidR="00E25213" w:rsidRPr="00E74EF2">
        <w:rPr>
          <w:rFonts w:cs="Garamond"/>
          <w:sz w:val="22"/>
          <w:szCs w:val="22"/>
        </w:rPr>
        <w:t>på något av våra utlämningsställen för matavfallspåsar</w:t>
      </w:r>
      <w:r w:rsidR="00A806FA" w:rsidRPr="00E74EF2">
        <w:rPr>
          <w:rFonts w:cs="Garamond"/>
          <w:sz w:val="22"/>
          <w:szCs w:val="22"/>
        </w:rPr>
        <w:t xml:space="preserve"> under hela september med start </w:t>
      </w:r>
      <w:r w:rsidR="009611D2" w:rsidRPr="00E74EF2">
        <w:rPr>
          <w:rFonts w:cs="Garamond"/>
          <w:sz w:val="22"/>
          <w:szCs w:val="22"/>
        </w:rPr>
        <w:t xml:space="preserve">från och </w:t>
      </w:r>
      <w:r w:rsidR="009611D2" w:rsidRPr="00057DD6">
        <w:rPr>
          <w:rFonts w:cs="Garamond"/>
          <w:sz w:val="22"/>
          <w:szCs w:val="22"/>
        </w:rPr>
        <w:t xml:space="preserve">med </w:t>
      </w:r>
      <w:r w:rsidR="00E25213" w:rsidRPr="00057DD6">
        <w:rPr>
          <w:rFonts w:cs="Garamond"/>
          <w:b/>
          <w:bCs/>
          <w:sz w:val="22"/>
          <w:szCs w:val="22"/>
        </w:rPr>
        <w:t>tis</w:t>
      </w:r>
      <w:r w:rsidR="009611D2" w:rsidRPr="00057DD6">
        <w:rPr>
          <w:rFonts w:cs="Garamond"/>
          <w:b/>
          <w:bCs/>
          <w:sz w:val="22"/>
          <w:szCs w:val="22"/>
        </w:rPr>
        <w:t xml:space="preserve">dag </w:t>
      </w:r>
      <w:r w:rsidR="00E25213" w:rsidRPr="00057DD6">
        <w:rPr>
          <w:rFonts w:cs="Garamond"/>
          <w:b/>
          <w:bCs/>
          <w:sz w:val="22"/>
          <w:szCs w:val="22"/>
        </w:rPr>
        <w:t>1</w:t>
      </w:r>
      <w:r w:rsidR="009611D2" w:rsidRPr="00057DD6">
        <w:rPr>
          <w:rFonts w:cs="Garamond"/>
          <w:b/>
          <w:bCs/>
          <w:sz w:val="22"/>
          <w:szCs w:val="22"/>
        </w:rPr>
        <w:t xml:space="preserve"> </w:t>
      </w:r>
      <w:r w:rsidR="00E25213" w:rsidRPr="00057DD6">
        <w:rPr>
          <w:rFonts w:cs="Garamond"/>
          <w:b/>
          <w:bCs/>
          <w:sz w:val="22"/>
          <w:szCs w:val="22"/>
        </w:rPr>
        <w:t>septem</w:t>
      </w:r>
      <w:r w:rsidR="009611D2" w:rsidRPr="00057DD6">
        <w:rPr>
          <w:rFonts w:cs="Garamond"/>
          <w:b/>
          <w:bCs/>
          <w:sz w:val="22"/>
          <w:szCs w:val="22"/>
        </w:rPr>
        <w:t>ber</w:t>
      </w:r>
      <w:r w:rsidR="00A806FA" w:rsidRPr="00057DD6">
        <w:rPr>
          <w:rFonts w:cs="Garamond"/>
          <w:sz w:val="22"/>
          <w:szCs w:val="22"/>
        </w:rPr>
        <w:t xml:space="preserve">. </w:t>
      </w:r>
    </w:p>
    <w:p w14:paraId="332634D0" w14:textId="4CF84F9D" w:rsidR="00E25213" w:rsidRPr="00795043" w:rsidRDefault="006D31DE" w:rsidP="00795043">
      <w:pPr>
        <w:pStyle w:val="Rubrik3"/>
        <w:rPr>
          <w:b w:val="0"/>
        </w:rPr>
      </w:pPr>
      <w:r>
        <w:rPr>
          <w:b w:val="0"/>
        </w:rPr>
        <w:t>U</w:t>
      </w:r>
      <w:r w:rsidR="00E25213" w:rsidRPr="00795043">
        <w:rPr>
          <w:b w:val="0"/>
        </w:rPr>
        <w:t>tlämningsställen</w:t>
      </w:r>
      <w:r>
        <w:rPr>
          <w:b w:val="0"/>
        </w:rPr>
        <w:t xml:space="preserve"> för </w:t>
      </w:r>
      <w:proofErr w:type="spellStart"/>
      <w:r w:rsidR="00ED05C3">
        <w:rPr>
          <w:b w:val="0"/>
        </w:rPr>
        <w:t>startkit</w:t>
      </w:r>
      <w:proofErr w:type="spellEnd"/>
    </w:p>
    <w:p w14:paraId="02EEB26F" w14:textId="2F84733A" w:rsidR="00795043" w:rsidRPr="00E74EF2" w:rsidRDefault="00F328B7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rFonts w:ascii="Times New Roman" w:hAnsi="Times New Roman" w:cs="Times New Roman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30B9EC8" wp14:editId="5C7FD133">
                <wp:simplePos x="0" y="0"/>
                <wp:positionH relativeFrom="margin">
                  <wp:posOffset>3541395</wp:posOffset>
                </wp:positionH>
                <wp:positionV relativeFrom="paragraph">
                  <wp:posOffset>36195</wp:posOffset>
                </wp:positionV>
                <wp:extent cx="1295400" cy="433070"/>
                <wp:effectExtent l="0" t="0" r="0" b="6350"/>
                <wp:wrapTight wrapText="bothSides">
                  <wp:wrapPolygon edited="0">
                    <wp:start x="0" y="0"/>
                    <wp:lineTo x="0" y="20935"/>
                    <wp:lineTo x="21282" y="20935"/>
                    <wp:lineTo x="21282" y="0"/>
                    <wp:lineTo x="0" y="0"/>
                  </wp:wrapPolygon>
                </wp:wrapTight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330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D73F64" w14:textId="1B0E9FC2" w:rsidR="00F328B7" w:rsidRDefault="00F328B7" w:rsidP="00F328B7">
                            <w:pPr>
                              <w:pStyle w:val="Beskrivning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Påsluftare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och matavfallspåse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B9EC8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left:0;text-align:left;margin-left:278.85pt;margin-top:2.85pt;width:102pt;height:34.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" stroked="f">
                <v:textbox style="mso-fit-shape-to-text:t" inset="0,0,0,0">
                  <w:txbxContent>
                    <w:p w14:paraId="2FD73F64" w14:textId="1B0E9FC2" w:rsidR="00F328B7" w:rsidRDefault="00F328B7" w:rsidP="00F328B7">
                      <w:pPr>
                        <w:pStyle w:val="Beskrivning"/>
                        <w:rPr>
                          <w:noProof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Påsluftare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och matavfallspåse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95043" w:rsidRPr="00E74EF2">
        <w:rPr>
          <w:sz w:val="22"/>
          <w:szCs w:val="22"/>
        </w:rPr>
        <w:t>Kretsloppscentralen</w:t>
      </w:r>
      <w:r>
        <w:rPr>
          <w:sz w:val="22"/>
          <w:szCs w:val="22"/>
        </w:rPr>
        <w:t xml:space="preserve"> (även innan 1 september)</w:t>
      </w:r>
      <w:r w:rsidRPr="00F328B7">
        <w:rPr>
          <w:noProof/>
        </w:rPr>
        <w:t xml:space="preserve"> </w:t>
      </w:r>
    </w:p>
    <w:p w14:paraId="2656155A" w14:textId="4AAA4B0A" w:rsidR="00795043" w:rsidRPr="00E74EF2" w:rsidRDefault="00795043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E74EF2">
        <w:rPr>
          <w:sz w:val="22"/>
          <w:szCs w:val="22"/>
        </w:rPr>
        <w:t>Servicecenter</w:t>
      </w:r>
    </w:p>
    <w:p w14:paraId="4F7DF0B7" w14:textId="51775FCD" w:rsidR="00795043" w:rsidRPr="00E74EF2" w:rsidRDefault="00795043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E74EF2">
        <w:rPr>
          <w:sz w:val="22"/>
          <w:szCs w:val="22"/>
        </w:rPr>
        <w:t>ICA Kvantum (Tyresö centrum)</w:t>
      </w:r>
    </w:p>
    <w:p w14:paraId="2D888036" w14:textId="77777777" w:rsidR="00795043" w:rsidRPr="00E74EF2" w:rsidRDefault="00795043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E74EF2">
        <w:rPr>
          <w:sz w:val="22"/>
          <w:szCs w:val="22"/>
        </w:rPr>
        <w:t>ICA Supermarket (Trollbäcken)</w:t>
      </w:r>
    </w:p>
    <w:p w14:paraId="68AB6863" w14:textId="5B2959F4" w:rsidR="00795043" w:rsidRPr="00E74EF2" w:rsidRDefault="00795043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E74EF2">
        <w:rPr>
          <w:sz w:val="22"/>
          <w:szCs w:val="22"/>
        </w:rPr>
        <w:t>Coop Tyresö Strand</w:t>
      </w:r>
    </w:p>
    <w:p w14:paraId="12D096D4" w14:textId="0A23190B" w:rsidR="00795043" w:rsidRPr="00E74EF2" w:rsidRDefault="00795043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E74EF2">
        <w:rPr>
          <w:sz w:val="22"/>
          <w:szCs w:val="22"/>
        </w:rPr>
        <w:t>Stora Coop (Tyresö centrum)</w:t>
      </w:r>
    </w:p>
    <w:p w14:paraId="348A074E" w14:textId="52ABB9D6" w:rsidR="00E25213" w:rsidRPr="00E74EF2" w:rsidRDefault="00795043" w:rsidP="00795043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E74EF2">
        <w:rPr>
          <w:sz w:val="22"/>
          <w:szCs w:val="22"/>
        </w:rPr>
        <w:t>Biblioteken i centrum, Strand och Trollbäcken</w:t>
      </w:r>
    </w:p>
    <w:p w14:paraId="6B5D1ABF" w14:textId="0DE54493" w:rsidR="006D31DE" w:rsidRDefault="006D31DE" w:rsidP="006D31DE">
      <w:pPr>
        <w:pStyle w:val="Liststycke"/>
        <w:numPr>
          <w:ilvl w:val="0"/>
          <w:numId w:val="2"/>
        </w:numPr>
        <w:spacing w:after="0"/>
        <w:rPr>
          <w:sz w:val="22"/>
          <w:szCs w:val="22"/>
        </w:rPr>
      </w:pPr>
      <w:r w:rsidRPr="00E74EF2">
        <w:rPr>
          <w:sz w:val="22"/>
          <w:szCs w:val="22"/>
        </w:rPr>
        <w:t xml:space="preserve">Återvinningsstationen i </w:t>
      </w:r>
      <w:proofErr w:type="spellStart"/>
      <w:r w:rsidRPr="00E74EF2">
        <w:rPr>
          <w:sz w:val="22"/>
          <w:szCs w:val="22"/>
        </w:rPr>
        <w:t>Trinntorp</w:t>
      </w:r>
      <w:proofErr w:type="spellEnd"/>
      <w:r w:rsidRPr="00E74EF2">
        <w:rPr>
          <w:sz w:val="22"/>
          <w:szCs w:val="22"/>
        </w:rPr>
        <w:t xml:space="preserve"> (uppmärkt avfallskärl)</w:t>
      </w:r>
      <w:r w:rsidR="00F328B7" w:rsidRPr="00F328B7">
        <w:rPr>
          <w:rFonts w:ascii="Times New Roman" w:hAnsi="Times New Roman" w:cs="Times New Roman"/>
          <w:lang w:eastAsia="sv-SE"/>
        </w:rPr>
        <w:t xml:space="preserve"> </w:t>
      </w:r>
    </w:p>
    <w:p w14:paraId="7B0201D2" w14:textId="032E633D" w:rsidR="00DF1643" w:rsidRPr="00E74EF2" w:rsidRDefault="00DF1643" w:rsidP="006D31DE">
      <w:pPr>
        <w:pStyle w:val="Liststycke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Återvinningsstation i </w:t>
      </w:r>
      <w:proofErr w:type="spellStart"/>
      <w:r>
        <w:rPr>
          <w:sz w:val="22"/>
          <w:szCs w:val="22"/>
        </w:rPr>
        <w:t>Raksta</w:t>
      </w:r>
      <w:proofErr w:type="spellEnd"/>
      <w:r>
        <w:rPr>
          <w:sz w:val="22"/>
          <w:szCs w:val="22"/>
        </w:rPr>
        <w:t xml:space="preserve"> (uppmärkt avfallskärl)</w:t>
      </w:r>
    </w:p>
    <w:p w14:paraId="2A3E8F47" w14:textId="5B424E01" w:rsidR="006D31DE" w:rsidRDefault="006D31DE" w:rsidP="006D31DE">
      <w:pPr>
        <w:pStyle w:val="Avslut"/>
        <w:keepNext/>
        <w:spacing w:before="0" w:line="240" w:lineRule="auto"/>
        <w:rPr>
          <w:i/>
          <w:iCs/>
        </w:rPr>
      </w:pPr>
    </w:p>
    <w:p w14:paraId="6AF6289B" w14:textId="1B138D87" w:rsidR="00735B95" w:rsidRPr="00B92390" w:rsidRDefault="00795043" w:rsidP="00B92390">
      <w:pPr>
        <w:pStyle w:val="Avslut"/>
        <w:keepNext/>
        <w:spacing w:before="0" w:line="240" w:lineRule="auto"/>
        <w:rPr>
          <w:i/>
          <w:iCs/>
          <w:sz w:val="22"/>
          <w:szCs w:val="22"/>
        </w:rPr>
      </w:pPr>
      <w:r w:rsidRPr="00E74EF2">
        <w:rPr>
          <w:i/>
          <w:iCs/>
          <w:sz w:val="22"/>
          <w:szCs w:val="22"/>
        </w:rPr>
        <w:t xml:space="preserve">(Med reservation att både matavfallspåsar och </w:t>
      </w:r>
      <w:proofErr w:type="spellStart"/>
      <w:r w:rsidRPr="00E74EF2">
        <w:rPr>
          <w:i/>
          <w:iCs/>
          <w:sz w:val="22"/>
          <w:szCs w:val="22"/>
        </w:rPr>
        <w:t>påsluftare</w:t>
      </w:r>
      <w:proofErr w:type="spellEnd"/>
      <w:r w:rsidRPr="00E74EF2">
        <w:rPr>
          <w:i/>
          <w:iCs/>
          <w:sz w:val="22"/>
          <w:szCs w:val="22"/>
        </w:rPr>
        <w:t xml:space="preserve"> kan ta slut</w:t>
      </w:r>
      <w:r w:rsidR="00B87A88">
        <w:rPr>
          <w:i/>
          <w:iCs/>
          <w:sz w:val="22"/>
          <w:szCs w:val="22"/>
        </w:rPr>
        <w:t xml:space="preserve"> på utlämningsställen</w:t>
      </w:r>
      <w:r w:rsidRPr="00E74EF2">
        <w:rPr>
          <w:i/>
          <w:iCs/>
          <w:sz w:val="22"/>
          <w:szCs w:val="22"/>
        </w:rPr>
        <w:t>.</w:t>
      </w:r>
      <w:r w:rsidR="002C5E93" w:rsidRPr="00E74EF2">
        <w:rPr>
          <w:i/>
          <w:iCs/>
          <w:sz w:val="22"/>
          <w:szCs w:val="22"/>
        </w:rPr>
        <w:t xml:space="preserve"> </w:t>
      </w:r>
      <w:r w:rsidR="006D4E62" w:rsidRPr="00E74EF2">
        <w:rPr>
          <w:i/>
          <w:iCs/>
          <w:sz w:val="22"/>
          <w:szCs w:val="22"/>
        </w:rPr>
        <w:t>Efter 1 oktober</w:t>
      </w:r>
      <w:r w:rsidR="003C4402" w:rsidRPr="00E74EF2">
        <w:rPr>
          <w:i/>
          <w:iCs/>
          <w:sz w:val="22"/>
          <w:szCs w:val="22"/>
        </w:rPr>
        <w:t xml:space="preserve"> </w:t>
      </w:r>
      <w:r w:rsidR="006D4E62" w:rsidRPr="00E74EF2">
        <w:rPr>
          <w:i/>
          <w:iCs/>
          <w:sz w:val="22"/>
          <w:szCs w:val="22"/>
        </w:rPr>
        <w:t xml:space="preserve">kommer det enbart gå att hämta </w:t>
      </w:r>
      <w:proofErr w:type="spellStart"/>
      <w:r w:rsidR="006D4E62" w:rsidRPr="00E74EF2">
        <w:rPr>
          <w:i/>
          <w:iCs/>
          <w:sz w:val="22"/>
          <w:szCs w:val="22"/>
        </w:rPr>
        <w:t>påsluftare</w:t>
      </w:r>
      <w:proofErr w:type="spellEnd"/>
      <w:r w:rsidR="006D4E62" w:rsidRPr="00E74EF2">
        <w:rPr>
          <w:i/>
          <w:iCs/>
          <w:sz w:val="22"/>
          <w:szCs w:val="22"/>
        </w:rPr>
        <w:t xml:space="preserve"> </w:t>
      </w:r>
      <w:r w:rsidR="002C5E93" w:rsidRPr="00E74EF2">
        <w:rPr>
          <w:i/>
          <w:iCs/>
          <w:sz w:val="22"/>
          <w:szCs w:val="22"/>
        </w:rPr>
        <w:t xml:space="preserve">på </w:t>
      </w:r>
      <w:r w:rsidRPr="00E74EF2">
        <w:rPr>
          <w:i/>
          <w:iCs/>
          <w:sz w:val="22"/>
          <w:szCs w:val="22"/>
        </w:rPr>
        <w:t>Kretsloppscentralen).</w:t>
      </w:r>
    </w:p>
    <w:p w14:paraId="67681F22" w14:textId="53BCB255" w:rsidR="00B92390" w:rsidRDefault="006D4E62" w:rsidP="00F328B7">
      <w:pPr>
        <w:pStyle w:val="Namnfrtydligande"/>
        <w:spacing w:before="0"/>
        <w:rPr>
          <w:b/>
          <w:bCs/>
          <w:sz w:val="22"/>
          <w:szCs w:val="22"/>
        </w:rPr>
      </w:pPr>
      <w:r w:rsidRPr="00E74EF2">
        <w:rPr>
          <w:sz w:val="22"/>
          <w:szCs w:val="22"/>
        </w:rPr>
        <w:t xml:space="preserve">Läs mer om matavfallsinsamling på </w:t>
      </w:r>
      <w:hyperlink r:id="rId18" w:history="1">
        <w:r w:rsidRPr="00B87A88">
          <w:rPr>
            <w:rStyle w:val="Hyperlnk"/>
            <w:sz w:val="22"/>
            <w:szCs w:val="22"/>
          </w:rPr>
          <w:t>tyreso.se/matavfall</w:t>
        </w:r>
      </w:hyperlink>
      <w:r w:rsidRPr="00B87A88">
        <w:rPr>
          <w:sz w:val="22"/>
          <w:szCs w:val="22"/>
        </w:rPr>
        <w:t>.</w:t>
      </w:r>
      <w:r w:rsidR="00B92390">
        <w:rPr>
          <w:sz w:val="22"/>
          <w:szCs w:val="22"/>
        </w:rPr>
        <w:br/>
      </w:r>
    </w:p>
    <w:p w14:paraId="4E6334C3" w14:textId="39114A9C" w:rsidR="00795043" w:rsidRPr="00E74EF2" w:rsidRDefault="00EB358B" w:rsidP="00F328B7">
      <w:pPr>
        <w:pStyle w:val="Namnfrtydligande"/>
        <w:spacing w:before="0"/>
        <w:rPr>
          <w:sz w:val="22"/>
          <w:szCs w:val="22"/>
        </w:rPr>
      </w:pPr>
      <w:r w:rsidRPr="00E74EF2">
        <w:rPr>
          <w:b/>
          <w:bCs/>
          <w:sz w:val="22"/>
          <w:szCs w:val="22"/>
        </w:rPr>
        <w:t>Med vänlig hälsning</w:t>
      </w:r>
      <w:r w:rsidR="00795043" w:rsidRPr="00E74EF2">
        <w:rPr>
          <w:b/>
          <w:bCs/>
          <w:sz w:val="22"/>
          <w:szCs w:val="22"/>
        </w:rPr>
        <w:t>,</w:t>
      </w:r>
      <w:r w:rsidR="00764594">
        <w:rPr>
          <w:sz w:val="22"/>
          <w:szCs w:val="22"/>
        </w:rPr>
        <w:t xml:space="preserve"> </w:t>
      </w:r>
      <w:r w:rsidR="00795043" w:rsidRPr="00E74EF2">
        <w:rPr>
          <w:sz w:val="22"/>
          <w:szCs w:val="22"/>
        </w:rPr>
        <w:t>Enheten för avfall och kretslopp</w:t>
      </w:r>
    </w:p>
    <w:p w14:paraId="591FDE34" w14:textId="3C2DE908" w:rsidR="00EB358B" w:rsidRDefault="00EB358B" w:rsidP="00735B95">
      <w:pPr>
        <w:pStyle w:val="Namnfrtydligande"/>
        <w:keepNext/>
      </w:pPr>
      <w:bookmarkStart w:id="9" w:name="Title"/>
      <w:bookmarkStart w:id="10" w:name="Phone"/>
      <w:bookmarkEnd w:id="9"/>
      <w:bookmarkEnd w:id="10"/>
    </w:p>
    <w:p w14:paraId="369C4BDB" w14:textId="77777777" w:rsidR="0000411A" w:rsidRDefault="0000411A" w:rsidP="001864E2">
      <w:pPr>
        <w:pStyle w:val="NormalUtanAvstnd"/>
      </w:pPr>
      <w:bookmarkStart w:id="11" w:name="Email"/>
      <w:bookmarkEnd w:id="11"/>
    </w:p>
    <w:sectPr w:rsidR="0000411A" w:rsidSect="0019049F">
      <w:headerReference w:type="default" r:id="rId19"/>
      <w:footerReference w:type="default" r:id="rId20"/>
      <w:type w:val="continuous"/>
      <w:pgSz w:w="11906" w:h="16838" w:code="9"/>
      <w:pgMar w:top="2552" w:right="2268" w:bottom="1644" w:left="226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7CEF" w14:textId="77777777" w:rsidR="009611D2" w:rsidRDefault="009611D2" w:rsidP="00EB358B">
      <w:pPr>
        <w:spacing w:after="0" w:line="240" w:lineRule="auto"/>
      </w:pPr>
      <w:r>
        <w:separator/>
      </w:r>
    </w:p>
  </w:endnote>
  <w:endnote w:type="continuationSeparator" w:id="0">
    <w:p w14:paraId="69320D1F" w14:textId="77777777" w:rsidR="009611D2" w:rsidRDefault="009611D2" w:rsidP="00EB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5524" w14:textId="77777777" w:rsidR="008568D5" w:rsidRDefault="008568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9EDD" w14:textId="77777777" w:rsidR="008568D5" w:rsidRDefault="008568D5" w:rsidP="008568D5">
    <w:pPr>
      <w:pStyle w:val="Lite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F54" w14:textId="77777777" w:rsidR="008568D5" w:rsidRDefault="008568D5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47E1" w14:textId="77777777" w:rsidR="00DB6061" w:rsidRDefault="00DB6061" w:rsidP="001864E2">
    <w:pPr>
      <w:pStyle w:val="Lit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BB3C" w14:textId="77777777" w:rsidR="009611D2" w:rsidRDefault="009611D2" w:rsidP="00EB358B">
      <w:pPr>
        <w:spacing w:after="0" w:line="240" w:lineRule="auto"/>
      </w:pPr>
      <w:r>
        <w:separator/>
      </w:r>
    </w:p>
  </w:footnote>
  <w:footnote w:type="continuationSeparator" w:id="0">
    <w:p w14:paraId="26B15348" w14:textId="77777777" w:rsidR="009611D2" w:rsidRDefault="009611D2" w:rsidP="00EB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24F5" w14:textId="77777777" w:rsidR="008568D5" w:rsidRDefault="008568D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C635" w14:textId="77777777" w:rsidR="002A4504" w:rsidRDefault="002A4504" w:rsidP="00D43C1F">
    <w:pPr>
      <w:pStyle w:val="SidhuvudRubrik"/>
      <w:ind w:right="-1134"/>
      <w:jc w:val="right"/>
    </w:pPr>
    <w:r>
      <w:t>Sida</w:t>
    </w:r>
  </w:p>
  <w:p w14:paraId="0FB4D438" w14:textId="77777777" w:rsidR="002A4504" w:rsidRPr="005040E4" w:rsidRDefault="002A4504" w:rsidP="00D43C1F">
    <w:pPr>
      <w:pStyle w:val="Sidhuvud"/>
      <w:ind w:right="-1134"/>
      <w:jc w:val="right"/>
      <w:rPr>
        <w:rStyle w:val="Sidnummer"/>
      </w:rPr>
    </w:pPr>
    <w:r w:rsidRPr="005040E4">
      <w:rPr>
        <w:rStyle w:val="Sidnummer"/>
      </w:rPr>
      <w:fldChar w:fldCharType="begin"/>
    </w:r>
    <w:r w:rsidRPr="005040E4">
      <w:rPr>
        <w:rStyle w:val="Sidnummer"/>
      </w:rPr>
      <w:instrText xml:space="preserve"> PAGE  \* Arabic  \* MERGEFORMAT </w:instrText>
    </w:r>
    <w:r w:rsidRPr="005040E4">
      <w:rPr>
        <w:rStyle w:val="Sidnummer"/>
      </w:rPr>
      <w:fldChar w:fldCharType="separate"/>
    </w:r>
    <w:r w:rsidRPr="005040E4">
      <w:rPr>
        <w:rStyle w:val="Sidnummer"/>
      </w:rPr>
      <w:t>1</w:t>
    </w:r>
    <w:r w:rsidRPr="005040E4">
      <w:rPr>
        <w:rStyle w:val="Sidnummer"/>
      </w:rPr>
      <w:fldChar w:fldCharType="end"/>
    </w:r>
    <w:r w:rsidRPr="005040E4">
      <w:rPr>
        <w:rStyle w:val="Sidnummer"/>
      </w:rPr>
      <w:t xml:space="preserve"> (</w:t>
    </w:r>
    <w:r w:rsidRPr="005040E4">
      <w:rPr>
        <w:rStyle w:val="Sidnummer"/>
      </w:rPr>
      <w:fldChar w:fldCharType="begin"/>
    </w:r>
    <w:r w:rsidRPr="005040E4">
      <w:rPr>
        <w:rStyle w:val="Sidnummer"/>
      </w:rPr>
      <w:instrText xml:space="preserve"> NUMPAGES  \* Arabic  \* MERGEFORMAT </w:instrText>
    </w:r>
    <w:r w:rsidRPr="005040E4">
      <w:rPr>
        <w:rStyle w:val="Sidnummer"/>
      </w:rPr>
      <w:fldChar w:fldCharType="separate"/>
    </w:r>
    <w:r w:rsidRPr="005040E4">
      <w:rPr>
        <w:rStyle w:val="Sidnummer"/>
      </w:rPr>
      <w:t>1</w:t>
    </w:r>
    <w:r w:rsidRPr="005040E4">
      <w:rPr>
        <w:rStyle w:val="Sidnummer"/>
      </w:rPr>
      <w:fldChar w:fldCharType="end"/>
    </w:r>
    <w:r w:rsidRPr="005040E4">
      <w:rPr>
        <w:rStyle w:val="Sidnummer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5380" w14:textId="77777777" w:rsidR="00B23116" w:rsidRDefault="00B23116">
    <w:pPr>
      <w:pStyle w:val="Sidhuvud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6D414EB" wp14:editId="3133306C">
          <wp:simplePos x="0" y="0"/>
          <wp:positionH relativeFrom="page">
            <wp:posOffset>4680585</wp:posOffset>
          </wp:positionH>
          <wp:positionV relativeFrom="page">
            <wp:posOffset>10027285</wp:posOffset>
          </wp:positionV>
          <wp:extent cx="2163600" cy="298800"/>
          <wp:effectExtent l="0" t="0" r="0" b="6350"/>
          <wp:wrapNone/>
          <wp:docPr id="2" name="Bildobjekt 2" descr="Logotyp Tyresö kommun. Därefter tre tabeller för sidhuvud, sidfot och mottagar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Logotyp Tyresö kommun. Därefter tre tabeller för sidhuvud, sidfot och mottagare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36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4480" w:type="dxa"/>
      <w:tblInd w:w="4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3" w:type="dxa"/>
        <w:right w:w="113" w:type="dxa"/>
      </w:tblCellMar>
      <w:tblLook w:val="0600" w:firstRow="0" w:lastRow="0" w:firstColumn="0" w:lastColumn="0" w:noHBand="1" w:noVBand="1"/>
    </w:tblPr>
    <w:tblGrid>
      <w:gridCol w:w="2155"/>
      <w:gridCol w:w="2325"/>
    </w:tblGrid>
    <w:tr w:rsidR="002C703C" w14:paraId="44BF1D5D" w14:textId="77777777" w:rsidTr="008568D5">
      <w:tc>
        <w:tcPr>
          <w:tcW w:w="2155" w:type="dxa"/>
        </w:tcPr>
        <w:p w14:paraId="5653B9D9" w14:textId="77777777" w:rsidR="002C703C" w:rsidRDefault="002C703C" w:rsidP="005040E4">
          <w:pPr>
            <w:pStyle w:val="SidhuvudRubrik"/>
          </w:pPr>
          <w:r>
            <w:t>Handlingstyp</w:t>
          </w:r>
        </w:p>
        <w:p w14:paraId="650DA281" w14:textId="77777777" w:rsidR="002C703C" w:rsidRDefault="002C703C" w:rsidP="00812AB9">
          <w:pPr>
            <w:pStyle w:val="Sidhuvud"/>
          </w:pPr>
          <w:r>
            <w:t>Brev</w:t>
          </w:r>
        </w:p>
        <w:p w14:paraId="5720258C" w14:textId="77777777" w:rsidR="002C703C" w:rsidRDefault="002C703C" w:rsidP="00CD7F57">
          <w:pPr>
            <w:pStyle w:val="SidhuvudRubrik"/>
            <w:spacing w:before="120"/>
          </w:pPr>
          <w:r>
            <w:t>Datum</w:t>
          </w:r>
        </w:p>
        <w:p w14:paraId="074D6147" w14:textId="77777777" w:rsidR="002C703C" w:rsidRPr="00B53660" w:rsidRDefault="009611D2" w:rsidP="00B53660">
          <w:pPr>
            <w:pStyle w:val="Sidhuvud"/>
          </w:pPr>
          <w:bookmarkStart w:id="12" w:name="Date2"/>
          <w:r>
            <w:t>2026-06-02</w:t>
          </w:r>
          <w:bookmarkEnd w:id="12"/>
        </w:p>
      </w:tc>
      <w:tc>
        <w:tcPr>
          <w:tcW w:w="2325" w:type="dxa"/>
        </w:tcPr>
        <w:p w14:paraId="3E99861C" w14:textId="77777777" w:rsidR="002C703C" w:rsidRDefault="002C703C" w:rsidP="005040E4">
          <w:pPr>
            <w:pStyle w:val="SidhuvudRubrik"/>
            <w:jc w:val="right"/>
          </w:pPr>
          <w:r>
            <w:t>Sida</w:t>
          </w:r>
        </w:p>
        <w:p w14:paraId="22BAA52F" w14:textId="77777777" w:rsidR="002C703C" w:rsidRPr="005040E4" w:rsidRDefault="002C703C" w:rsidP="005040E4">
          <w:pPr>
            <w:pStyle w:val="Sidhuvud"/>
            <w:jc w:val="right"/>
            <w:rPr>
              <w:rStyle w:val="Sidnummer"/>
            </w:rPr>
          </w:pPr>
          <w:r w:rsidRPr="005040E4">
            <w:rPr>
              <w:rStyle w:val="Sidnummer"/>
            </w:rPr>
            <w:fldChar w:fldCharType="begin"/>
          </w:r>
          <w:r w:rsidRPr="005040E4">
            <w:rPr>
              <w:rStyle w:val="Sidnummer"/>
            </w:rPr>
            <w:instrText xml:space="preserve"> PAGE  \* Arabic  \* MERGEFORMAT </w:instrText>
          </w:r>
          <w:r w:rsidRPr="005040E4">
            <w:rPr>
              <w:rStyle w:val="Sidnummer"/>
            </w:rPr>
            <w:fldChar w:fldCharType="separate"/>
          </w:r>
          <w:r w:rsidRPr="005040E4">
            <w:rPr>
              <w:rStyle w:val="Sidnummer"/>
            </w:rPr>
            <w:t>1</w:t>
          </w:r>
          <w:r w:rsidRPr="005040E4">
            <w:rPr>
              <w:rStyle w:val="Sidnummer"/>
            </w:rPr>
            <w:fldChar w:fldCharType="end"/>
          </w:r>
          <w:r w:rsidRPr="005040E4">
            <w:rPr>
              <w:rStyle w:val="Sidnummer"/>
            </w:rPr>
            <w:t xml:space="preserve"> (</w:t>
          </w:r>
          <w:r w:rsidRPr="005040E4">
            <w:rPr>
              <w:rStyle w:val="Sidnummer"/>
            </w:rPr>
            <w:fldChar w:fldCharType="begin"/>
          </w:r>
          <w:r w:rsidRPr="005040E4">
            <w:rPr>
              <w:rStyle w:val="Sidnummer"/>
            </w:rPr>
            <w:instrText xml:space="preserve"> NUMPAGES  \* Arabic  \* MERGEFORMAT </w:instrText>
          </w:r>
          <w:r w:rsidRPr="005040E4">
            <w:rPr>
              <w:rStyle w:val="Sidnummer"/>
            </w:rPr>
            <w:fldChar w:fldCharType="separate"/>
          </w:r>
          <w:r w:rsidRPr="005040E4">
            <w:rPr>
              <w:rStyle w:val="Sidnummer"/>
            </w:rPr>
            <w:t>1</w:t>
          </w:r>
          <w:r w:rsidRPr="005040E4">
            <w:rPr>
              <w:rStyle w:val="Sidnummer"/>
            </w:rPr>
            <w:fldChar w:fldCharType="end"/>
          </w:r>
          <w:r w:rsidRPr="005040E4">
            <w:rPr>
              <w:rStyle w:val="Sidnummer"/>
            </w:rPr>
            <w:t>)</w:t>
          </w:r>
        </w:p>
        <w:p w14:paraId="6D5FBAB6" w14:textId="77777777" w:rsidR="002C703C" w:rsidRDefault="002C703C" w:rsidP="00CD7F57">
          <w:pPr>
            <w:pStyle w:val="SidhuvudRubrik"/>
            <w:spacing w:before="120"/>
            <w:jc w:val="right"/>
          </w:pPr>
          <w:r>
            <w:t>Diarienummer</w:t>
          </w:r>
        </w:p>
        <w:p w14:paraId="0C8AD2A1" w14:textId="77777777" w:rsidR="002C703C" w:rsidRDefault="002C703C" w:rsidP="002C703C">
          <w:pPr>
            <w:pStyle w:val="Sidhuvud"/>
            <w:jc w:val="right"/>
          </w:pPr>
          <w:bookmarkStart w:id="13" w:name="Dnr2"/>
          <w:bookmarkEnd w:id="13"/>
        </w:p>
      </w:tc>
    </w:tr>
  </w:tbl>
  <w:p w14:paraId="72D65F6F" w14:textId="77777777" w:rsidR="004E7BB0" w:rsidRDefault="004E7BB0" w:rsidP="00CD7F57">
    <w:pPr>
      <w:pStyle w:val="Lit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33E8"/>
    <w:multiLevelType w:val="multilevel"/>
    <w:tmpl w:val="2056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64E0B"/>
    <w:multiLevelType w:val="hybridMultilevel"/>
    <w:tmpl w:val="8B2A63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ogo" w:val="Black"/>
  </w:docVars>
  <w:rsids>
    <w:rsidRoot w:val="009611D2"/>
    <w:rsid w:val="0000411A"/>
    <w:rsid w:val="00004767"/>
    <w:rsid w:val="00016B95"/>
    <w:rsid w:val="000276EC"/>
    <w:rsid w:val="00051C09"/>
    <w:rsid w:val="00057DD6"/>
    <w:rsid w:val="00085693"/>
    <w:rsid w:val="00093F71"/>
    <w:rsid w:val="000A38CF"/>
    <w:rsid w:val="000B4FBF"/>
    <w:rsid w:val="000C1EE5"/>
    <w:rsid w:val="000C3CF9"/>
    <w:rsid w:val="000C4DA6"/>
    <w:rsid w:val="000D7905"/>
    <w:rsid w:val="000E0AF8"/>
    <w:rsid w:val="000F39FF"/>
    <w:rsid w:val="000F3A52"/>
    <w:rsid w:val="000F5209"/>
    <w:rsid w:val="00121E74"/>
    <w:rsid w:val="00136C6E"/>
    <w:rsid w:val="00144A57"/>
    <w:rsid w:val="00174FB2"/>
    <w:rsid w:val="001864E2"/>
    <w:rsid w:val="0019049F"/>
    <w:rsid w:val="001A079E"/>
    <w:rsid w:val="001B6AA8"/>
    <w:rsid w:val="001C69CE"/>
    <w:rsid w:val="001D0A31"/>
    <w:rsid w:val="001E0630"/>
    <w:rsid w:val="001F088B"/>
    <w:rsid w:val="00205B9B"/>
    <w:rsid w:val="00265743"/>
    <w:rsid w:val="00296268"/>
    <w:rsid w:val="002A01E1"/>
    <w:rsid w:val="002A4504"/>
    <w:rsid w:val="002C5E93"/>
    <w:rsid w:val="002C703C"/>
    <w:rsid w:val="00336925"/>
    <w:rsid w:val="00347B3A"/>
    <w:rsid w:val="00364047"/>
    <w:rsid w:val="00365A84"/>
    <w:rsid w:val="00390073"/>
    <w:rsid w:val="00396E96"/>
    <w:rsid w:val="003B0752"/>
    <w:rsid w:val="003B27FE"/>
    <w:rsid w:val="003C4402"/>
    <w:rsid w:val="004072E0"/>
    <w:rsid w:val="00417AB8"/>
    <w:rsid w:val="0042767D"/>
    <w:rsid w:val="00433C29"/>
    <w:rsid w:val="00441450"/>
    <w:rsid w:val="00447B8E"/>
    <w:rsid w:val="004546F1"/>
    <w:rsid w:val="00455EA9"/>
    <w:rsid w:val="0046650F"/>
    <w:rsid w:val="004674C0"/>
    <w:rsid w:val="0047167B"/>
    <w:rsid w:val="00495528"/>
    <w:rsid w:val="004C3C4C"/>
    <w:rsid w:val="004E087B"/>
    <w:rsid w:val="004E7BB0"/>
    <w:rsid w:val="005040E4"/>
    <w:rsid w:val="005078F0"/>
    <w:rsid w:val="00512471"/>
    <w:rsid w:val="00516D7B"/>
    <w:rsid w:val="0053474F"/>
    <w:rsid w:val="00546F47"/>
    <w:rsid w:val="00561B56"/>
    <w:rsid w:val="00562336"/>
    <w:rsid w:val="0056474A"/>
    <w:rsid w:val="005835CE"/>
    <w:rsid w:val="00592310"/>
    <w:rsid w:val="005927C2"/>
    <w:rsid w:val="005C03C2"/>
    <w:rsid w:val="005D45D5"/>
    <w:rsid w:val="005E6AD0"/>
    <w:rsid w:val="00603C96"/>
    <w:rsid w:val="00607012"/>
    <w:rsid w:val="0063056F"/>
    <w:rsid w:val="0063658A"/>
    <w:rsid w:val="00641A25"/>
    <w:rsid w:val="0065706E"/>
    <w:rsid w:val="00682BB4"/>
    <w:rsid w:val="006B19EC"/>
    <w:rsid w:val="006D31DE"/>
    <w:rsid w:val="006D4E62"/>
    <w:rsid w:val="006F605C"/>
    <w:rsid w:val="00735B95"/>
    <w:rsid w:val="007406F2"/>
    <w:rsid w:val="00752C3A"/>
    <w:rsid w:val="00764594"/>
    <w:rsid w:val="00781B96"/>
    <w:rsid w:val="007829AA"/>
    <w:rsid w:val="00795043"/>
    <w:rsid w:val="00796587"/>
    <w:rsid w:val="007B12AC"/>
    <w:rsid w:val="007E2348"/>
    <w:rsid w:val="007F4BBA"/>
    <w:rsid w:val="007F5D67"/>
    <w:rsid w:val="00812AB9"/>
    <w:rsid w:val="00814BA7"/>
    <w:rsid w:val="00854492"/>
    <w:rsid w:val="00856879"/>
    <w:rsid w:val="008568D5"/>
    <w:rsid w:val="00874463"/>
    <w:rsid w:val="00886240"/>
    <w:rsid w:val="008967D7"/>
    <w:rsid w:val="008A16E3"/>
    <w:rsid w:val="008A18EC"/>
    <w:rsid w:val="008B1128"/>
    <w:rsid w:val="008B3A00"/>
    <w:rsid w:val="008B4DFF"/>
    <w:rsid w:val="008D0DB6"/>
    <w:rsid w:val="008E152B"/>
    <w:rsid w:val="008E6FFF"/>
    <w:rsid w:val="008F0013"/>
    <w:rsid w:val="008F35EE"/>
    <w:rsid w:val="0092262E"/>
    <w:rsid w:val="00952301"/>
    <w:rsid w:val="0095736D"/>
    <w:rsid w:val="009611D2"/>
    <w:rsid w:val="009A2F76"/>
    <w:rsid w:val="009A45A1"/>
    <w:rsid w:val="009F0AC6"/>
    <w:rsid w:val="00A25039"/>
    <w:rsid w:val="00A671D1"/>
    <w:rsid w:val="00A738D5"/>
    <w:rsid w:val="00A747FC"/>
    <w:rsid w:val="00A806FA"/>
    <w:rsid w:val="00A90218"/>
    <w:rsid w:val="00AD4ADC"/>
    <w:rsid w:val="00AF7731"/>
    <w:rsid w:val="00B122A4"/>
    <w:rsid w:val="00B23116"/>
    <w:rsid w:val="00B35401"/>
    <w:rsid w:val="00B53398"/>
    <w:rsid w:val="00B53660"/>
    <w:rsid w:val="00B5718E"/>
    <w:rsid w:val="00B668A8"/>
    <w:rsid w:val="00B77968"/>
    <w:rsid w:val="00B86964"/>
    <w:rsid w:val="00B87A88"/>
    <w:rsid w:val="00B92390"/>
    <w:rsid w:val="00BA3ED8"/>
    <w:rsid w:val="00BB531F"/>
    <w:rsid w:val="00BC4133"/>
    <w:rsid w:val="00BC62AB"/>
    <w:rsid w:val="00BE36CC"/>
    <w:rsid w:val="00BF58EC"/>
    <w:rsid w:val="00C0482C"/>
    <w:rsid w:val="00C351E8"/>
    <w:rsid w:val="00C36BCB"/>
    <w:rsid w:val="00C43702"/>
    <w:rsid w:val="00C56B4B"/>
    <w:rsid w:val="00C70C83"/>
    <w:rsid w:val="00C80BA2"/>
    <w:rsid w:val="00CA265B"/>
    <w:rsid w:val="00CA5EF4"/>
    <w:rsid w:val="00CB5844"/>
    <w:rsid w:val="00CC04F3"/>
    <w:rsid w:val="00CC0BCA"/>
    <w:rsid w:val="00CC135E"/>
    <w:rsid w:val="00CD58FC"/>
    <w:rsid w:val="00CD7123"/>
    <w:rsid w:val="00CD7F57"/>
    <w:rsid w:val="00CF3CEF"/>
    <w:rsid w:val="00D04F48"/>
    <w:rsid w:val="00D10672"/>
    <w:rsid w:val="00D113D4"/>
    <w:rsid w:val="00D2007D"/>
    <w:rsid w:val="00D316C2"/>
    <w:rsid w:val="00D43C1F"/>
    <w:rsid w:val="00D70B5D"/>
    <w:rsid w:val="00D74046"/>
    <w:rsid w:val="00D97534"/>
    <w:rsid w:val="00DB6061"/>
    <w:rsid w:val="00DC75AB"/>
    <w:rsid w:val="00DF1643"/>
    <w:rsid w:val="00E02C6B"/>
    <w:rsid w:val="00E14B9C"/>
    <w:rsid w:val="00E23DBF"/>
    <w:rsid w:val="00E25213"/>
    <w:rsid w:val="00E30E5A"/>
    <w:rsid w:val="00E31782"/>
    <w:rsid w:val="00E36E1E"/>
    <w:rsid w:val="00E37EAB"/>
    <w:rsid w:val="00E471E9"/>
    <w:rsid w:val="00E556C5"/>
    <w:rsid w:val="00E62308"/>
    <w:rsid w:val="00E666EE"/>
    <w:rsid w:val="00E74EF2"/>
    <w:rsid w:val="00EB358B"/>
    <w:rsid w:val="00EC23FB"/>
    <w:rsid w:val="00EC68AA"/>
    <w:rsid w:val="00ED05C3"/>
    <w:rsid w:val="00ED1A5C"/>
    <w:rsid w:val="00ED7241"/>
    <w:rsid w:val="00EE3789"/>
    <w:rsid w:val="00F000A7"/>
    <w:rsid w:val="00F328B7"/>
    <w:rsid w:val="00F3684F"/>
    <w:rsid w:val="00F450E0"/>
    <w:rsid w:val="00F546FD"/>
    <w:rsid w:val="00F769B1"/>
    <w:rsid w:val="00F76B2C"/>
    <w:rsid w:val="00F91D0B"/>
    <w:rsid w:val="00F96265"/>
    <w:rsid w:val="00FE1715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3D569CB"/>
  <w15:chartTrackingRefBased/>
  <w15:docId w15:val="{48027FE1-BC4D-4145-8B45-E29C1C9B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A25"/>
    <w:pPr>
      <w:spacing w:after="160" w:line="30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0276EC"/>
    <w:pPr>
      <w:keepNext/>
      <w:keepLines/>
      <w:spacing w:before="480" w:after="80" w:line="240" w:lineRule="auto"/>
      <w:outlineLvl w:val="0"/>
    </w:pPr>
    <w:rPr>
      <w:rFonts w:ascii="Arial" w:eastAsiaTheme="majorEastAsia" w:hAnsi="Arial" w:cstheme="majorBidi"/>
      <w:b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FE1715"/>
    <w:pPr>
      <w:keepNext/>
      <w:keepLines/>
      <w:spacing w:before="360" w:after="40" w:line="240" w:lineRule="auto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276EC"/>
    <w:pPr>
      <w:keepNext/>
      <w:keepLines/>
      <w:spacing w:before="240" w:after="20" w:line="240" w:lineRule="auto"/>
      <w:outlineLvl w:val="2"/>
    </w:pPr>
    <w:rPr>
      <w:rFonts w:ascii="Arial" w:eastAsiaTheme="majorEastAsia" w:hAnsi="Arial" w:cstheme="majorBidi"/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UtanAvstnd">
    <w:name w:val="NormalUtanAvstånd"/>
    <w:basedOn w:val="Normal"/>
    <w:qFormat/>
    <w:rsid w:val="00EB358B"/>
    <w:pPr>
      <w:spacing w:after="0"/>
    </w:pPr>
  </w:style>
  <w:style w:type="paragraph" w:customStyle="1" w:styleId="NormalTt">
    <w:name w:val="NormalTät"/>
    <w:basedOn w:val="NormalUtanAvstnd"/>
    <w:uiPriority w:val="1"/>
    <w:qFormat/>
    <w:rsid w:val="00EB358B"/>
    <w:pPr>
      <w:spacing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0276EC"/>
    <w:rPr>
      <w:rFonts w:ascii="Arial" w:eastAsiaTheme="majorEastAsia" w:hAnsi="Arial" w:cstheme="majorBidi"/>
      <w:b/>
      <w:sz w:val="3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E1715"/>
    <w:rPr>
      <w:rFonts w:ascii="Arial" w:eastAsiaTheme="majorEastAsia" w:hAnsi="Arial" w:cstheme="majorBidi"/>
      <w:b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276EC"/>
    <w:rPr>
      <w:rFonts w:ascii="Arial" w:eastAsiaTheme="majorEastAsia" w:hAnsi="Arial" w:cstheme="majorBidi"/>
      <w:b/>
      <w:sz w:val="22"/>
      <w:szCs w:val="24"/>
    </w:rPr>
  </w:style>
  <w:style w:type="paragraph" w:styleId="Sidhuvud">
    <w:name w:val="header"/>
    <w:basedOn w:val="Normal"/>
    <w:link w:val="SidhuvudChar"/>
    <w:uiPriority w:val="99"/>
    <w:rsid w:val="00812AB9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2AB9"/>
  </w:style>
  <w:style w:type="paragraph" w:styleId="Sidfot">
    <w:name w:val="footer"/>
    <w:basedOn w:val="Normal"/>
    <w:link w:val="SidfotChar"/>
    <w:uiPriority w:val="99"/>
    <w:rsid w:val="00417AB8"/>
    <w:pPr>
      <w:spacing w:after="0" w:line="240" w:lineRule="auto"/>
    </w:pPr>
    <w:rPr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417AB8"/>
    <w:rPr>
      <w:sz w:val="22"/>
    </w:rPr>
  </w:style>
  <w:style w:type="table" w:styleId="Tabellrutnt">
    <w:name w:val="Table Grid"/>
    <w:basedOn w:val="Normaltabell"/>
    <w:uiPriority w:val="39"/>
    <w:rsid w:val="00EB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huvudRubrik">
    <w:name w:val="Sidhuvud Rubrik"/>
    <w:basedOn w:val="Normal"/>
    <w:uiPriority w:val="99"/>
    <w:rsid w:val="00CD7F57"/>
    <w:pPr>
      <w:spacing w:after="0" w:line="240" w:lineRule="auto"/>
    </w:pPr>
    <w:rPr>
      <w:rFonts w:ascii="Arial" w:hAnsi="Arial"/>
      <w:b/>
      <w:sz w:val="14"/>
    </w:rPr>
  </w:style>
  <w:style w:type="character" w:styleId="Sidnummer">
    <w:name w:val="page number"/>
    <w:basedOn w:val="Standardstycketeckensnitt"/>
    <w:uiPriority w:val="99"/>
    <w:rsid w:val="005040E4"/>
    <w:rPr>
      <w:rFonts w:ascii="Garamond" w:hAnsi="Garamond"/>
      <w:sz w:val="23"/>
    </w:rPr>
  </w:style>
  <w:style w:type="paragraph" w:customStyle="1" w:styleId="Liten">
    <w:name w:val="Liten"/>
    <w:basedOn w:val="Normal"/>
    <w:uiPriority w:val="99"/>
    <w:rsid w:val="00CD7F57"/>
    <w:pPr>
      <w:spacing w:after="0" w:line="240" w:lineRule="auto"/>
    </w:pPr>
    <w:rPr>
      <w:sz w:val="2"/>
    </w:rPr>
  </w:style>
  <w:style w:type="paragraph" w:customStyle="1" w:styleId="Namnfrtydligande">
    <w:name w:val="Namnförtydligande"/>
    <w:basedOn w:val="Normal"/>
    <w:next w:val="NormalUtanAvstnd"/>
    <w:uiPriority w:val="99"/>
    <w:rsid w:val="001864E2"/>
    <w:pPr>
      <w:spacing w:before="840" w:after="0"/>
    </w:pPr>
  </w:style>
  <w:style w:type="paragraph" w:customStyle="1" w:styleId="Avslut">
    <w:name w:val="Avslut"/>
    <w:basedOn w:val="Normal"/>
    <w:next w:val="Namnfrtydligande"/>
    <w:uiPriority w:val="99"/>
    <w:rsid w:val="001864E2"/>
    <w:pPr>
      <w:spacing w:before="480" w:after="0"/>
    </w:pPr>
  </w:style>
  <w:style w:type="paragraph" w:customStyle="1" w:styleId="SidfotRubrik">
    <w:name w:val="Sidfot Rubrik"/>
    <w:basedOn w:val="Normal"/>
    <w:uiPriority w:val="99"/>
    <w:rsid w:val="001864E2"/>
    <w:pPr>
      <w:spacing w:after="0" w:line="240" w:lineRule="auto"/>
    </w:pPr>
    <w:rPr>
      <w:rFonts w:ascii="Arial" w:hAnsi="Arial"/>
      <w:b/>
      <w:sz w:val="14"/>
    </w:rPr>
  </w:style>
  <w:style w:type="character" w:styleId="Hyperlnk">
    <w:name w:val="Hyperlink"/>
    <w:basedOn w:val="Standardstycketeckensnitt"/>
    <w:uiPriority w:val="99"/>
    <w:unhideWhenUsed/>
    <w:rsid w:val="001864E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64E2"/>
    <w:rPr>
      <w:color w:val="605E5C"/>
      <w:shd w:val="clear" w:color="auto" w:fill="E1DFDD"/>
    </w:rPr>
  </w:style>
  <w:style w:type="paragraph" w:customStyle="1" w:styleId="Ingress">
    <w:name w:val="Ingress"/>
    <w:basedOn w:val="Normal"/>
    <w:next w:val="Normal"/>
    <w:uiPriority w:val="2"/>
    <w:qFormat/>
    <w:rsid w:val="006B19EC"/>
    <w:pPr>
      <w:spacing w:before="160" w:line="260" w:lineRule="atLeast"/>
    </w:pPr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396E96"/>
    <w:rPr>
      <w:color w:val="808080"/>
    </w:rPr>
  </w:style>
  <w:style w:type="paragraph" w:styleId="Liststycke">
    <w:name w:val="List Paragraph"/>
    <w:basedOn w:val="Normal"/>
    <w:uiPriority w:val="34"/>
    <w:semiHidden/>
    <w:qFormat/>
    <w:rsid w:val="0079504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3369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369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3692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69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6925"/>
    <w:rPr>
      <w:b/>
      <w:bCs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328B7"/>
    <w:pPr>
      <w:spacing w:after="200" w:line="240" w:lineRule="auto"/>
    </w:pPr>
    <w:rPr>
      <w:i/>
      <w:iCs/>
      <w:color w:val="333333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s://www.tyreso.se/boende--miljo/avfall-och-atervinning/mat--och-restavfall/matavfallsinsamling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tyreso.se/boende--miljo/avfall-och-atervinning/narsortering/kretsloppsappen.html?searchKeyword=kretsloppsappen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tyreso.se" TargetMode="Externa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kommun@tyreso.se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yresoTemplates\Tyres&#246;mallar\Brev.dotm" TargetMode="External"/></Relationships>
</file>

<file path=word/theme/theme1.xml><?xml version="1.0" encoding="utf-8"?>
<a:theme xmlns:a="http://schemas.openxmlformats.org/drawingml/2006/main" name="Office-tema">
  <a:themeElements>
    <a:clrScheme name="Tyresö kommun">
      <a:dk1>
        <a:sysClr val="windowText" lastClr="000000"/>
      </a:dk1>
      <a:lt1>
        <a:sysClr val="window" lastClr="FFFFFF"/>
      </a:lt1>
      <a:dk2>
        <a:srgbClr val="333333"/>
      </a:dk2>
      <a:lt2>
        <a:srgbClr val="EEECE1"/>
      </a:lt2>
      <a:accent1>
        <a:srgbClr val="6ECDE9"/>
      </a:accent1>
      <a:accent2>
        <a:srgbClr val="C1E4C7"/>
      </a:accent2>
      <a:accent3>
        <a:srgbClr val="C8496B"/>
      </a:accent3>
      <a:accent4>
        <a:srgbClr val="F0ECE1"/>
      </a:accent4>
      <a:accent5>
        <a:srgbClr val="204560"/>
      </a:accent5>
      <a:accent6>
        <a:srgbClr val="C8496B"/>
      </a:accent6>
      <a:hlink>
        <a:srgbClr val="0000FF"/>
      </a:hlink>
      <a:folHlink>
        <a:srgbClr val="2045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107</TotalTime>
  <Pages>1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Tyresö kommun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My Blomgren</dc:creator>
  <cp:keywords/>
  <dc:description>MSC, v2.0, 2020-10-02</dc:description>
  <cp:lastModifiedBy>My Blomgren</cp:lastModifiedBy>
  <cp:revision>50</cp:revision>
  <cp:lastPrinted>2020-09-13T08:34:00Z</cp:lastPrinted>
  <dcterms:created xsi:type="dcterms:W3CDTF">2026-06-02T11:09:00Z</dcterms:created>
  <dcterms:modified xsi:type="dcterms:W3CDTF">2026-06-26T12:26:00Z</dcterms:modified>
</cp:coreProperties>
</file>